
<file path=[Content_Types].xml><?xml version="1.0" encoding="utf-8"?>
<Types xmlns="http://schemas.openxmlformats.org/package/2006/content-types">
  <Default Extension="jfif"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4C54F" w14:textId="3F3572E2" w:rsidR="00A82319" w:rsidRPr="00414F21" w:rsidRDefault="00D40F01">
      <w:pPr>
        <w:pStyle w:val="Title"/>
        <w:rPr>
          <w:color w:val="002060"/>
          <w:sz w:val="36"/>
          <w:szCs w:val="36"/>
        </w:rPr>
      </w:pPr>
      <w:r w:rsidRPr="00414F21">
        <w:rPr>
          <w:color w:val="002060"/>
          <w:sz w:val="36"/>
          <w:szCs w:val="36"/>
        </w:rPr>
        <w:t>Inverness-shire branch  the pony club</w:t>
      </w:r>
    </w:p>
    <w:p w14:paraId="53224330" w14:textId="787FF505" w:rsidR="00A82319" w:rsidRDefault="008956E6" w:rsidP="00CD5616">
      <w:pPr>
        <w:pStyle w:val="Subtitle"/>
        <w:jc w:val="right"/>
      </w:pPr>
      <w:r>
        <w:rPr>
          <w:noProof/>
          <w:lang w:eastAsia="en-US"/>
        </w:rPr>
        <mc:AlternateContent>
          <mc:Choice Requires="wps">
            <w:drawing>
              <wp:anchor distT="182880" distB="182880" distL="274320" distR="274320" simplePos="0" relativeHeight="251659264" behindDoc="0" locked="0" layoutInCell="1" allowOverlap="0" wp14:anchorId="54BBD336" wp14:editId="03F72DDB">
                <wp:simplePos x="0" y="0"/>
                <wp:positionH relativeFrom="margin">
                  <wp:posOffset>0</wp:posOffset>
                </wp:positionH>
                <wp:positionV relativeFrom="paragraph">
                  <wp:posOffset>-418465</wp:posOffset>
                </wp:positionV>
                <wp:extent cx="2240280" cy="6191250"/>
                <wp:effectExtent l="0" t="0" r="7620" b="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19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0AF7381E" w14:textId="77777777" w:rsidTr="00CD5616">
                              <w:trPr>
                                <w:trHeight w:hRule="exact" w:val="9784"/>
                              </w:trPr>
                              <w:tc>
                                <w:tcPr>
                                  <w:tcW w:w="3518" w:type="dxa"/>
                                  <w:shd w:val="clear" w:color="auto" w:fill="AF4E12" w:themeFill="accent1" w:themeFillShade="BF"/>
                                  <w:tcMar>
                                    <w:top w:w="288" w:type="dxa"/>
                                    <w:bottom w:w="288" w:type="dxa"/>
                                  </w:tcMar>
                                </w:tcPr>
                                <w:p w14:paraId="5808BE16" w14:textId="10609EB3" w:rsidR="00A82319" w:rsidRDefault="00E653DD">
                                  <w:pPr>
                                    <w:pStyle w:val="BlockHeading"/>
                                  </w:pPr>
                                  <w:r>
                                    <w:t>Pony CLUB Tests</w:t>
                                  </w:r>
                                </w:p>
                                <w:p w14:paraId="2C6B6E43" w14:textId="4AC08DFB" w:rsidR="00707410" w:rsidRDefault="00707410" w:rsidP="00707410">
                                  <w:pPr>
                                    <w:pStyle w:val="BlockText"/>
                                  </w:pPr>
                                  <w:r>
                                    <w:t xml:space="preserve">The Pony Club training structure </w:t>
                                  </w:r>
                                  <w:r w:rsidR="00414F21">
                                    <w:t xml:space="preserve">encourages </w:t>
                                  </w:r>
                                  <w:r>
                                    <w:t>members to</w:t>
                                  </w:r>
                                  <w:r w:rsidR="00414F21">
                                    <w:t xml:space="preserve"> take tests which enable them to</w:t>
                                  </w:r>
                                  <w:r>
                                    <w:t xml:space="preserve"> learn progressively about riding and the care of their ponies.  Tests are taken </w:t>
                                  </w:r>
                                  <w:r w:rsidR="00E653DD">
                                    <w:t>with certain objectives in mind</w:t>
                                  </w:r>
                                  <w:r w:rsidR="00414F21">
                                    <w:t xml:space="preserve"> and assessed</w:t>
                                  </w:r>
                                  <w:r w:rsidR="00E653DD">
                                    <w:t xml:space="preserve">. </w:t>
                                  </w:r>
                                </w:p>
                                <w:p w14:paraId="159764F3" w14:textId="50042A0F" w:rsidR="00E653DD" w:rsidRPr="00707410" w:rsidRDefault="00E653DD" w:rsidP="00707410">
                                  <w:pPr>
                                    <w:pStyle w:val="BlockText"/>
                                  </w:pPr>
                                  <w:r>
                                    <w:t>Recent member achievements</w:t>
                                  </w:r>
                                </w:p>
                                <w:p w14:paraId="085C1549" w14:textId="77777777" w:rsidR="00707410" w:rsidRDefault="00707410" w:rsidP="00707410">
                                  <w:pPr>
                                    <w:pStyle w:val="BlockText"/>
                                    <w:numPr>
                                      <w:ilvl w:val="0"/>
                                      <w:numId w:val="1"/>
                                    </w:numPr>
                                  </w:pPr>
                                  <w:r>
                                    <w:t>Sophie, Ava and Caitlin passing their C test</w:t>
                                  </w:r>
                                </w:p>
                                <w:p w14:paraId="1F05318B" w14:textId="267A5E44" w:rsidR="00414F21" w:rsidRDefault="00414F21" w:rsidP="00707410">
                                  <w:pPr>
                                    <w:pStyle w:val="BlockText"/>
                                    <w:numPr>
                                      <w:ilvl w:val="0"/>
                                      <w:numId w:val="1"/>
                                    </w:numPr>
                                  </w:pPr>
                                  <w:r>
                                    <w:t>Kirsten passing her C+ care</w:t>
                                  </w:r>
                                </w:p>
                                <w:p w14:paraId="45CBA308" w14:textId="652D7548" w:rsidR="00707410" w:rsidRDefault="00707410" w:rsidP="00707410">
                                  <w:pPr>
                                    <w:pStyle w:val="BlockText"/>
                                    <w:numPr>
                                      <w:ilvl w:val="0"/>
                                      <w:numId w:val="1"/>
                                    </w:numPr>
                                  </w:pPr>
                                  <w:r>
                                    <w:t>Lydia and Hollie passing tr D+ test</w:t>
                                  </w:r>
                                </w:p>
                                <w:p w14:paraId="5DEB01F0" w14:textId="0FBAAF65" w:rsidR="00CD5616" w:rsidRDefault="00CD5616" w:rsidP="00CD5616">
                                  <w:pPr>
                                    <w:pStyle w:val="BlockText"/>
                                    <w:ind w:left="648"/>
                                  </w:pPr>
                                  <w:r>
                                    <w:t>We would like to recommend the working notebooks and activity books for those studying towards their next test.  These can be found at www.equineworkingnotebooks.com</w:t>
                                  </w:r>
                                </w:p>
                                <w:p w14:paraId="03FEC2C1" w14:textId="77777777" w:rsidR="00414F21" w:rsidRDefault="00414F21" w:rsidP="00414F21">
                                  <w:pPr>
                                    <w:pStyle w:val="BlockText"/>
                                    <w:ind w:left="648"/>
                                  </w:pPr>
                                </w:p>
                                <w:p w14:paraId="2AAB5C0D" w14:textId="4E10C351" w:rsidR="00707410" w:rsidRDefault="00707410" w:rsidP="00CD5616">
                                  <w:pPr>
                                    <w:pStyle w:val="BlockText"/>
                                    <w:ind w:left="648"/>
                                  </w:pPr>
                                </w:p>
                              </w:tc>
                            </w:tr>
                            <w:tr w:rsidR="00A82319" w14:paraId="647BCA97" w14:textId="77777777">
                              <w:trPr>
                                <w:trHeight w:hRule="exact" w:val="288"/>
                              </w:trPr>
                              <w:tc>
                                <w:tcPr>
                                  <w:tcW w:w="3518" w:type="dxa"/>
                                </w:tcPr>
                                <w:p w14:paraId="49307EC3" w14:textId="77777777" w:rsidR="00A82319" w:rsidRDefault="00A82319"/>
                              </w:tc>
                            </w:tr>
                            <w:tr w:rsidR="00A82319" w14:paraId="3E26600C" w14:textId="77777777">
                              <w:trPr>
                                <w:trHeight w:hRule="exact" w:val="3312"/>
                              </w:trPr>
                              <w:tc>
                                <w:tcPr>
                                  <w:tcW w:w="3518" w:type="dxa"/>
                                </w:tcPr>
                                <w:p w14:paraId="7C17F531" w14:textId="3FEB6BBB" w:rsidR="00A82319" w:rsidRDefault="00A82319"/>
                              </w:tc>
                            </w:tr>
                          </w:tbl>
                          <w:p w14:paraId="613F80F4" w14:textId="5BE9B4B9" w:rsidR="00A82319" w:rsidRDefault="00A82319">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D336" id="_x0000_t202" coordsize="21600,21600" o:spt="202" path="m,l,21600r21600,l21600,xe">
                <v:stroke joinstyle="miter"/>
                <v:path gradientshapeok="t" o:connecttype="rect"/>
              </v:shapetype>
              <v:shape id="Text Box 1" o:spid="_x0000_s1026" type="#_x0000_t202" alt="Text box sidebar" style="position:absolute;left:0;text-align:left;margin-left:0;margin-top:-32.95pt;width:176.4pt;height:487.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&#13;&#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0AF7381E" w14:textId="77777777" w:rsidTr="00CD5616">
                        <w:trPr>
                          <w:trHeight w:hRule="exact" w:val="9784"/>
                        </w:trPr>
                        <w:tc>
                          <w:tcPr>
                            <w:tcW w:w="3518" w:type="dxa"/>
                            <w:shd w:val="clear" w:color="auto" w:fill="AF4E12" w:themeFill="accent1" w:themeFillShade="BF"/>
                            <w:tcMar>
                              <w:top w:w="288" w:type="dxa"/>
                              <w:bottom w:w="288" w:type="dxa"/>
                            </w:tcMar>
                          </w:tcPr>
                          <w:p w14:paraId="5808BE16" w14:textId="10609EB3" w:rsidR="00A82319" w:rsidRDefault="00E653DD">
                            <w:pPr>
                              <w:pStyle w:val="BlockHeading"/>
                            </w:pPr>
                            <w:r>
                              <w:t>Pony CLUB Tests</w:t>
                            </w:r>
                          </w:p>
                          <w:p w14:paraId="2C6B6E43" w14:textId="4AC08DFB" w:rsidR="00707410" w:rsidRDefault="00707410" w:rsidP="00707410">
                            <w:pPr>
                              <w:pStyle w:val="BlockText"/>
                            </w:pPr>
                            <w:r>
                              <w:t xml:space="preserve">The Pony Club training structure </w:t>
                            </w:r>
                            <w:r w:rsidR="00414F21">
                              <w:t xml:space="preserve">encourages </w:t>
                            </w:r>
                            <w:r>
                              <w:t>members to</w:t>
                            </w:r>
                            <w:r w:rsidR="00414F21">
                              <w:t xml:space="preserve"> take tests which enable them to</w:t>
                            </w:r>
                            <w:r>
                              <w:t xml:space="preserve"> learn progressively about riding and the care of their ponies.  Tests are taken </w:t>
                            </w:r>
                            <w:r w:rsidR="00E653DD">
                              <w:t>with certain objectives in mind</w:t>
                            </w:r>
                            <w:r w:rsidR="00414F21">
                              <w:t xml:space="preserve"> and assessed</w:t>
                            </w:r>
                            <w:r w:rsidR="00E653DD">
                              <w:t xml:space="preserve">. </w:t>
                            </w:r>
                          </w:p>
                          <w:p w14:paraId="159764F3" w14:textId="50042A0F" w:rsidR="00E653DD" w:rsidRPr="00707410" w:rsidRDefault="00E653DD" w:rsidP="00707410">
                            <w:pPr>
                              <w:pStyle w:val="BlockText"/>
                            </w:pPr>
                            <w:r>
                              <w:t>Recent member achievements</w:t>
                            </w:r>
                          </w:p>
                          <w:p w14:paraId="085C1549" w14:textId="77777777" w:rsidR="00707410" w:rsidRDefault="00707410" w:rsidP="00707410">
                            <w:pPr>
                              <w:pStyle w:val="BlockText"/>
                              <w:numPr>
                                <w:ilvl w:val="0"/>
                                <w:numId w:val="1"/>
                              </w:numPr>
                            </w:pPr>
                            <w:r>
                              <w:t>Sophie, Ava and Caitlin passing their C test</w:t>
                            </w:r>
                          </w:p>
                          <w:p w14:paraId="1F05318B" w14:textId="267A5E44" w:rsidR="00414F21" w:rsidRDefault="00414F21" w:rsidP="00707410">
                            <w:pPr>
                              <w:pStyle w:val="BlockText"/>
                              <w:numPr>
                                <w:ilvl w:val="0"/>
                                <w:numId w:val="1"/>
                              </w:numPr>
                            </w:pPr>
                            <w:r>
                              <w:t>Kirsten passing her C+ care</w:t>
                            </w:r>
                          </w:p>
                          <w:p w14:paraId="45CBA308" w14:textId="652D7548" w:rsidR="00707410" w:rsidRDefault="00707410" w:rsidP="00707410">
                            <w:pPr>
                              <w:pStyle w:val="BlockText"/>
                              <w:numPr>
                                <w:ilvl w:val="0"/>
                                <w:numId w:val="1"/>
                              </w:numPr>
                            </w:pPr>
                            <w:r>
                              <w:t>Lydia and Hollie passing tr D+ test</w:t>
                            </w:r>
                          </w:p>
                          <w:p w14:paraId="5DEB01F0" w14:textId="0FBAAF65" w:rsidR="00CD5616" w:rsidRDefault="00CD5616" w:rsidP="00CD5616">
                            <w:pPr>
                              <w:pStyle w:val="BlockText"/>
                              <w:ind w:left="648"/>
                            </w:pPr>
                            <w:r>
                              <w:t>We would like to recommend the working notebooks and activity books for those studying towards their next test.  These can be found at www.equineworkingnotebooks.com</w:t>
                            </w:r>
                          </w:p>
                          <w:p w14:paraId="03FEC2C1" w14:textId="77777777" w:rsidR="00414F21" w:rsidRDefault="00414F21" w:rsidP="00414F21">
                            <w:pPr>
                              <w:pStyle w:val="BlockText"/>
                              <w:ind w:left="648"/>
                            </w:pPr>
                          </w:p>
                          <w:p w14:paraId="2AAB5C0D" w14:textId="4E10C351" w:rsidR="00707410" w:rsidRDefault="00707410" w:rsidP="00CD5616">
                            <w:pPr>
                              <w:pStyle w:val="BlockText"/>
                              <w:ind w:left="648"/>
                            </w:pPr>
                          </w:p>
                        </w:tc>
                      </w:tr>
                      <w:tr w:rsidR="00A82319" w14:paraId="647BCA97" w14:textId="77777777">
                        <w:trPr>
                          <w:trHeight w:hRule="exact" w:val="288"/>
                        </w:trPr>
                        <w:tc>
                          <w:tcPr>
                            <w:tcW w:w="3518" w:type="dxa"/>
                          </w:tcPr>
                          <w:p w14:paraId="49307EC3" w14:textId="77777777" w:rsidR="00A82319" w:rsidRDefault="00A82319"/>
                        </w:tc>
                      </w:tr>
                      <w:tr w:rsidR="00A82319" w14:paraId="3E26600C" w14:textId="77777777">
                        <w:trPr>
                          <w:trHeight w:hRule="exact" w:val="3312"/>
                        </w:trPr>
                        <w:tc>
                          <w:tcPr>
                            <w:tcW w:w="3518" w:type="dxa"/>
                          </w:tcPr>
                          <w:p w14:paraId="7C17F531" w14:textId="3FEB6BBB" w:rsidR="00A82319" w:rsidRDefault="00A82319"/>
                        </w:tc>
                      </w:tr>
                    </w:tbl>
                    <w:p w14:paraId="613F80F4" w14:textId="5BE9B4B9" w:rsidR="00A82319" w:rsidRDefault="00A82319">
                      <w:pPr>
                        <w:pStyle w:val="Caption"/>
                      </w:pPr>
                    </w:p>
                  </w:txbxContent>
                </v:textbox>
                <w10:wrap type="square" anchorx="margin"/>
              </v:shape>
            </w:pict>
          </mc:Fallback>
        </mc:AlternateContent>
      </w:r>
      <w:r w:rsidR="00414F21">
        <w:t>Feb 2025</w:t>
      </w:r>
      <w:r w:rsidR="00CD5616">
        <w:rPr>
          <w:noProof/>
          <w:lang w:eastAsia="en-US"/>
        </w:rPr>
        <w:drawing>
          <wp:anchor distT="0" distB="0" distL="114300" distR="114300" simplePos="0" relativeHeight="251666432" behindDoc="0" locked="0" layoutInCell="1" allowOverlap="1" wp14:anchorId="5FE7BAA6" wp14:editId="6630C53B">
            <wp:simplePos x="0" y="0"/>
            <wp:positionH relativeFrom="column">
              <wp:posOffset>5909310</wp:posOffset>
            </wp:positionH>
            <wp:positionV relativeFrom="paragraph">
              <wp:posOffset>153035</wp:posOffset>
            </wp:positionV>
            <wp:extent cx="948690" cy="933450"/>
            <wp:effectExtent l="0" t="0" r="3810" b="0"/>
            <wp:wrapThrough wrapText="bothSides">
              <wp:wrapPolygon edited="0">
                <wp:start x="0" y="0"/>
                <wp:lineTo x="0" y="21159"/>
                <wp:lineTo x="21253" y="21159"/>
                <wp:lineTo x="21253" y="0"/>
                <wp:lineTo x="0" y="0"/>
              </wp:wrapPolygon>
            </wp:wrapThrough>
            <wp:docPr id="5" name="Picture 5"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a person riding a horse&#10;&#10;Description automatically generated"/>
                    <pic:cNvPicPr>
                      <a:picLocks noChangeAspect="1" noChangeArrowheads="1"/>
                    </pic:cNvPicPr>
                  </pic:nvPicPr>
                  <pic:blipFill>
                    <a:blip r:embed="rId9"/>
                    <a:stretch>
                      <a:fillRect/>
                    </a:stretch>
                  </pic:blipFill>
                  <pic:spPr bwMode="auto">
                    <a:xfrm>
                      <a:off x="0" y="0"/>
                      <a:ext cx="948690" cy="933450"/>
                    </a:xfrm>
                    <a:prstGeom prst="rect">
                      <a:avLst/>
                    </a:prstGeom>
                    <a:noFill/>
                    <a:ln>
                      <a:noFill/>
                    </a:ln>
                  </pic:spPr>
                </pic:pic>
              </a:graphicData>
            </a:graphic>
          </wp:anchor>
        </w:drawing>
      </w:r>
    </w:p>
    <w:p w14:paraId="36A666D7" w14:textId="5826BEBE" w:rsidR="00414F21" w:rsidRDefault="00414F21">
      <w:pPr>
        <w:pStyle w:val="Heading1"/>
      </w:pPr>
      <w:r>
        <w:t>Foreword from our DC</w:t>
      </w:r>
    </w:p>
    <w:p w14:paraId="3A51FF54" w14:textId="1EB7C236" w:rsidR="00414F21" w:rsidRPr="00B70C36" w:rsidRDefault="00414F21" w:rsidP="00414F21">
      <w:pPr>
        <w:rPr>
          <w:sz w:val="24"/>
          <w:szCs w:val="24"/>
        </w:rPr>
      </w:pPr>
      <w:r w:rsidRPr="00B70C36">
        <w:rPr>
          <w:sz w:val="24"/>
          <w:szCs w:val="24"/>
        </w:rPr>
        <w:t>Hello Everybody,</w:t>
      </w:r>
    </w:p>
    <w:p w14:paraId="12047012" w14:textId="207D87E8" w:rsidR="00414F21" w:rsidRPr="00B70C36" w:rsidRDefault="00414F21" w:rsidP="00414F21">
      <w:pPr>
        <w:rPr>
          <w:sz w:val="24"/>
          <w:szCs w:val="24"/>
        </w:rPr>
      </w:pPr>
      <w:r w:rsidRPr="00B70C36">
        <w:rPr>
          <w:sz w:val="24"/>
          <w:szCs w:val="24"/>
        </w:rPr>
        <w:t>Holly has offered to resurrect our Newsletter to help us share news and information with members and their parents.  We had out parents meeting on Saturday so this issue will be a catch up on some of the items discussed.</w:t>
      </w:r>
    </w:p>
    <w:p w14:paraId="6FBF18F9" w14:textId="52295A2C" w:rsidR="00414F21" w:rsidRPr="00B70C36" w:rsidRDefault="00414F21" w:rsidP="00414F21">
      <w:pPr>
        <w:rPr>
          <w:sz w:val="24"/>
          <w:szCs w:val="24"/>
        </w:rPr>
      </w:pPr>
      <w:r w:rsidRPr="00B70C36">
        <w:rPr>
          <w:sz w:val="24"/>
          <w:szCs w:val="24"/>
        </w:rPr>
        <w:t xml:space="preserve">First of all, who are our 2025 committee.  This will be my last year on committee.  After a lot of years as branch secretary, Joint DC and DC, </w:t>
      </w:r>
      <w:r w:rsidR="003244CB">
        <w:rPr>
          <w:sz w:val="24"/>
          <w:szCs w:val="24"/>
        </w:rPr>
        <w:t>I</w:t>
      </w:r>
      <w:r w:rsidRPr="00B70C36">
        <w:rPr>
          <w:sz w:val="24"/>
          <w:szCs w:val="24"/>
        </w:rPr>
        <w:t xml:space="preserve"> will be standing down at the end of 2025.  Existing committee members Julie Ingram and Holly Philp have stepped up as Assistant DC</w:t>
      </w:r>
      <w:r w:rsidR="008256CE">
        <w:rPr>
          <w:sz w:val="24"/>
          <w:szCs w:val="24"/>
        </w:rPr>
        <w:t>s</w:t>
      </w:r>
      <w:r w:rsidRPr="00B70C36">
        <w:rPr>
          <w:sz w:val="24"/>
          <w:szCs w:val="24"/>
        </w:rPr>
        <w:t xml:space="preserve">.  Julie is taking over as </w:t>
      </w:r>
      <w:r w:rsidR="003244CB">
        <w:rPr>
          <w:sz w:val="24"/>
          <w:szCs w:val="24"/>
        </w:rPr>
        <w:t>R</w:t>
      </w:r>
      <w:r w:rsidRPr="00B70C36">
        <w:rPr>
          <w:sz w:val="24"/>
          <w:szCs w:val="24"/>
        </w:rPr>
        <w:t xml:space="preserve">ally coordinator and Badge secretary, while Holly continues as Show secretary and takes on </w:t>
      </w:r>
      <w:r w:rsidR="003244CB">
        <w:rPr>
          <w:sz w:val="24"/>
          <w:szCs w:val="24"/>
        </w:rPr>
        <w:t xml:space="preserve">the role of </w:t>
      </w:r>
      <w:r w:rsidRPr="00B70C36">
        <w:rPr>
          <w:sz w:val="24"/>
          <w:szCs w:val="24"/>
        </w:rPr>
        <w:t>Dismounted Competitions coordinator.</w:t>
      </w:r>
    </w:p>
    <w:p w14:paraId="22E3F4A2" w14:textId="2B3A9DEB" w:rsidR="00414F21" w:rsidRPr="00B70C36" w:rsidRDefault="00414F21" w:rsidP="00414F21">
      <w:pPr>
        <w:rPr>
          <w:sz w:val="24"/>
          <w:szCs w:val="24"/>
        </w:rPr>
      </w:pPr>
      <w:r w:rsidRPr="00B70C36">
        <w:rPr>
          <w:sz w:val="24"/>
          <w:szCs w:val="24"/>
        </w:rPr>
        <w:t xml:space="preserve">Ailis Kerr is now Health and </w:t>
      </w:r>
      <w:r w:rsidR="003244CB">
        <w:rPr>
          <w:sz w:val="24"/>
          <w:szCs w:val="24"/>
        </w:rPr>
        <w:t>S</w:t>
      </w:r>
      <w:r w:rsidRPr="00B70C36">
        <w:rPr>
          <w:sz w:val="24"/>
          <w:szCs w:val="24"/>
        </w:rPr>
        <w:t>afety officer as well as being Mounted Games trainer, and has begun team training for 2025.  We have offered to team up with Ross-shire, Moray and Nairn and Broomhill to see if we can put together mixed teams if we don’t have enough members from IPC.</w:t>
      </w:r>
    </w:p>
    <w:p w14:paraId="5A4E727B" w14:textId="552E78CD" w:rsidR="00414F21" w:rsidRPr="00B70C36" w:rsidRDefault="00414F21" w:rsidP="00414F21">
      <w:pPr>
        <w:rPr>
          <w:sz w:val="24"/>
          <w:szCs w:val="24"/>
        </w:rPr>
      </w:pPr>
      <w:r w:rsidRPr="00B70C36">
        <w:rPr>
          <w:sz w:val="24"/>
          <w:szCs w:val="24"/>
        </w:rPr>
        <w:t xml:space="preserve">Gillian McKnight and Jen Fraser continue in their </w:t>
      </w:r>
      <w:r w:rsidR="003244CB">
        <w:rPr>
          <w:sz w:val="24"/>
          <w:szCs w:val="24"/>
        </w:rPr>
        <w:t xml:space="preserve">existing </w:t>
      </w:r>
      <w:r w:rsidRPr="00B70C36">
        <w:rPr>
          <w:sz w:val="24"/>
          <w:szCs w:val="24"/>
        </w:rPr>
        <w:t xml:space="preserve">roles.  Gillian as Mounted Competition </w:t>
      </w:r>
      <w:r w:rsidR="003244CB">
        <w:rPr>
          <w:sz w:val="24"/>
          <w:szCs w:val="24"/>
        </w:rPr>
        <w:t>c</w:t>
      </w:r>
      <w:r w:rsidRPr="00B70C36">
        <w:rPr>
          <w:sz w:val="24"/>
          <w:szCs w:val="24"/>
        </w:rPr>
        <w:t xml:space="preserve">oordinator and Jen as our Media and Merchandise coordinator. Aimee Maclennan has taken on the role of </w:t>
      </w:r>
      <w:r w:rsidR="003244CB">
        <w:rPr>
          <w:sz w:val="24"/>
          <w:szCs w:val="24"/>
        </w:rPr>
        <w:t>S</w:t>
      </w:r>
      <w:r w:rsidRPr="00B70C36">
        <w:rPr>
          <w:sz w:val="24"/>
          <w:szCs w:val="24"/>
        </w:rPr>
        <w:t xml:space="preserve">afeguarding </w:t>
      </w:r>
      <w:r w:rsidR="003244CB">
        <w:rPr>
          <w:sz w:val="24"/>
          <w:szCs w:val="24"/>
        </w:rPr>
        <w:t>O</w:t>
      </w:r>
      <w:r w:rsidRPr="00B70C36">
        <w:rPr>
          <w:sz w:val="24"/>
          <w:szCs w:val="24"/>
        </w:rPr>
        <w:t>fficer and Carrie Gill is now our branch Treasurer.</w:t>
      </w:r>
    </w:p>
    <w:p w14:paraId="6BAFB792" w14:textId="02757AE1" w:rsidR="00414F21" w:rsidRPr="00B70C36" w:rsidRDefault="00A40E97" w:rsidP="00414F21">
      <w:pPr>
        <w:rPr>
          <w:sz w:val="24"/>
          <w:szCs w:val="24"/>
        </w:rPr>
      </w:pPr>
      <w:r>
        <w:rPr>
          <w:sz w:val="24"/>
          <w:szCs w:val="24"/>
        </w:rPr>
        <w:t xml:space="preserve">Following the parents meeting we </w:t>
      </w:r>
      <w:r w:rsidR="001360AB">
        <w:rPr>
          <w:sz w:val="24"/>
          <w:szCs w:val="24"/>
        </w:rPr>
        <w:t xml:space="preserve">are delighted to welcome </w:t>
      </w:r>
      <w:proofErr w:type="spellStart"/>
      <w:r w:rsidR="001360AB">
        <w:rPr>
          <w:sz w:val="24"/>
          <w:szCs w:val="24"/>
        </w:rPr>
        <w:t>Freyja</w:t>
      </w:r>
      <w:proofErr w:type="spellEnd"/>
      <w:r w:rsidR="001360AB">
        <w:rPr>
          <w:sz w:val="24"/>
          <w:szCs w:val="24"/>
        </w:rPr>
        <w:t xml:space="preserve"> on to the committee </w:t>
      </w:r>
      <w:r w:rsidR="00FD34D6">
        <w:rPr>
          <w:sz w:val="24"/>
          <w:szCs w:val="24"/>
        </w:rPr>
        <w:t xml:space="preserve">as our branch </w:t>
      </w:r>
      <w:r w:rsidR="003244CB">
        <w:rPr>
          <w:sz w:val="24"/>
          <w:szCs w:val="24"/>
        </w:rPr>
        <w:t>F</w:t>
      </w:r>
      <w:r w:rsidR="00414F21" w:rsidRPr="00B70C36">
        <w:rPr>
          <w:sz w:val="24"/>
          <w:szCs w:val="24"/>
        </w:rPr>
        <w:t>undraising coordinator.</w:t>
      </w:r>
      <w:r w:rsidR="00456506">
        <w:rPr>
          <w:sz w:val="24"/>
          <w:szCs w:val="24"/>
        </w:rPr>
        <w:t xml:space="preserve"> Susan also joins the committee </w:t>
      </w:r>
      <w:r w:rsidR="00AA4E2C">
        <w:rPr>
          <w:sz w:val="24"/>
          <w:szCs w:val="24"/>
        </w:rPr>
        <w:t>an</w:t>
      </w:r>
      <w:r w:rsidR="008A343A">
        <w:rPr>
          <w:sz w:val="24"/>
          <w:szCs w:val="24"/>
        </w:rPr>
        <w:t xml:space="preserve">d </w:t>
      </w:r>
      <w:r w:rsidR="00AA4E2C">
        <w:rPr>
          <w:sz w:val="24"/>
          <w:szCs w:val="24"/>
        </w:rPr>
        <w:t xml:space="preserve">we look forward to her involvement. </w:t>
      </w:r>
      <w:r w:rsidR="00414F21" w:rsidRPr="00B70C36">
        <w:rPr>
          <w:sz w:val="24"/>
          <w:szCs w:val="24"/>
        </w:rPr>
        <w:t xml:space="preserve">The club </w:t>
      </w:r>
      <w:r w:rsidR="003244CB">
        <w:rPr>
          <w:sz w:val="24"/>
          <w:szCs w:val="24"/>
        </w:rPr>
        <w:t>can’t</w:t>
      </w:r>
      <w:r w:rsidR="00414F21" w:rsidRPr="00B70C36">
        <w:rPr>
          <w:sz w:val="24"/>
          <w:szCs w:val="24"/>
        </w:rPr>
        <w:t xml:space="preserve"> run without help from parents so I am extremely grateful to all those who are willing to come forward and take on a committee role. </w:t>
      </w:r>
    </w:p>
    <w:p w14:paraId="398F7B95" w14:textId="12EF35E1" w:rsidR="00414F21" w:rsidRPr="00B70C36" w:rsidRDefault="00414F21" w:rsidP="00414F21">
      <w:pPr>
        <w:rPr>
          <w:sz w:val="24"/>
          <w:szCs w:val="24"/>
        </w:rPr>
      </w:pPr>
      <w:r w:rsidRPr="00B70C36">
        <w:rPr>
          <w:sz w:val="24"/>
          <w:szCs w:val="24"/>
        </w:rPr>
        <w:t>Finally, I want to say thank you to the Committee members standing down.  Amanda Campbell, on committee since 2016, is mainly known as our treasurer, alongside being ADC and Joint DC with me.  She has put a huge amount into the club of her own time, contributed legendary baking skills, organized many fundrais</w:t>
      </w:r>
      <w:r w:rsidR="003244CB">
        <w:rPr>
          <w:sz w:val="24"/>
          <w:szCs w:val="24"/>
        </w:rPr>
        <w:t>ers</w:t>
      </w:r>
      <w:r w:rsidRPr="00B70C36">
        <w:rPr>
          <w:sz w:val="24"/>
          <w:szCs w:val="24"/>
        </w:rPr>
        <w:t xml:space="preserve"> and also sent plumbers and electricians from her family business to sort out the building when required.  She will be greatly missed.</w:t>
      </w:r>
    </w:p>
    <w:p w14:paraId="4E8A245F" w14:textId="7EF4BB71" w:rsidR="00414F21" w:rsidRPr="00B70C36" w:rsidRDefault="00414F21" w:rsidP="00414F21">
      <w:pPr>
        <w:rPr>
          <w:sz w:val="24"/>
          <w:szCs w:val="24"/>
        </w:rPr>
      </w:pPr>
      <w:r w:rsidRPr="00B70C36">
        <w:rPr>
          <w:sz w:val="24"/>
          <w:szCs w:val="24"/>
        </w:rPr>
        <w:lastRenderedPageBreak/>
        <w:t xml:space="preserve">Rebecca </w:t>
      </w:r>
      <w:proofErr w:type="spellStart"/>
      <w:r w:rsidRPr="00B70C36">
        <w:rPr>
          <w:sz w:val="24"/>
          <w:szCs w:val="24"/>
        </w:rPr>
        <w:t>MacLelland</w:t>
      </w:r>
      <w:proofErr w:type="spellEnd"/>
      <w:r w:rsidRPr="00B70C36">
        <w:rPr>
          <w:sz w:val="24"/>
          <w:szCs w:val="24"/>
        </w:rPr>
        <w:t xml:space="preserve"> stood down as dismounted competition coordinator and rally organizer last year.  Rebecc</w:t>
      </w:r>
      <w:r w:rsidR="003D3CE3">
        <w:rPr>
          <w:sz w:val="24"/>
          <w:szCs w:val="24"/>
        </w:rPr>
        <w:t>a’s</w:t>
      </w:r>
      <w:r w:rsidRPr="00B70C36">
        <w:rPr>
          <w:sz w:val="24"/>
          <w:szCs w:val="24"/>
        </w:rPr>
        <w:t xml:space="preserve"> teams were very successful, reaching national finals in both Quiz (2024) and Horse and Pony Care (2023) – a true testament to the effort made and time put in by their trainer.  </w:t>
      </w:r>
    </w:p>
    <w:p w14:paraId="3ACC0444" w14:textId="0409A8CE" w:rsidR="00414F21" w:rsidRPr="00B70C36" w:rsidRDefault="00414F21" w:rsidP="00414F21">
      <w:pPr>
        <w:rPr>
          <w:sz w:val="24"/>
          <w:szCs w:val="24"/>
        </w:rPr>
      </w:pPr>
      <w:r w:rsidRPr="00B70C36">
        <w:rPr>
          <w:sz w:val="24"/>
          <w:szCs w:val="24"/>
        </w:rPr>
        <w:t>Nicki Macrae left the committee stepping down from Health and Safety Officer. As essential, behind the scenes role which she competently undertook, and an important contribution to the safe running of our club.</w:t>
      </w:r>
    </w:p>
    <w:p w14:paraId="16949C78" w14:textId="4167D60A" w:rsidR="00414F21" w:rsidRPr="00B70C36" w:rsidRDefault="00414F21" w:rsidP="00414F21">
      <w:pPr>
        <w:rPr>
          <w:sz w:val="24"/>
          <w:szCs w:val="24"/>
        </w:rPr>
      </w:pPr>
      <w:r w:rsidRPr="00B70C36">
        <w:rPr>
          <w:sz w:val="24"/>
          <w:szCs w:val="24"/>
        </w:rPr>
        <w:t>Contact details for our current Committee members can be found on the latest 2025 Fixture List which can be found on our facebook page.</w:t>
      </w:r>
    </w:p>
    <w:p w14:paraId="2ABD104D" w14:textId="77777777" w:rsidR="00414F21" w:rsidRPr="00414F21" w:rsidRDefault="00414F21" w:rsidP="00414F21"/>
    <w:p w14:paraId="647859F5" w14:textId="6F6B1A81" w:rsidR="00A82319" w:rsidRDefault="00440C7A">
      <w:pPr>
        <w:pStyle w:val="Heading1"/>
      </w:pPr>
      <w:r>
        <w:t xml:space="preserve">Our branch </w:t>
      </w:r>
      <w:r w:rsidR="00B50B61">
        <w:t>is</w:t>
      </w:r>
      <w:r w:rsidR="001A2900">
        <w:t xml:space="preserve"> </w:t>
      </w:r>
      <w:r w:rsidR="00E716BE">
        <w:t>60 years old!!</w:t>
      </w:r>
    </w:p>
    <w:p w14:paraId="781FFDD1" w14:textId="201B7C15" w:rsidR="00A82319" w:rsidRPr="00414F21" w:rsidRDefault="00414F21">
      <w:pPr>
        <w:rPr>
          <w:sz w:val="24"/>
          <w:szCs w:val="24"/>
        </w:rPr>
      </w:pPr>
      <w:r w:rsidRPr="00414F21">
        <w:rPr>
          <w:sz w:val="24"/>
          <w:szCs w:val="24"/>
        </w:rPr>
        <w:t>2024 saw</w:t>
      </w:r>
      <w:r w:rsidR="00DF4439" w:rsidRPr="00414F21">
        <w:rPr>
          <w:sz w:val="24"/>
          <w:szCs w:val="24"/>
        </w:rPr>
        <w:t xml:space="preserve"> our branch of the Pony Club turn 60 years old! To celebrate we held </w:t>
      </w:r>
      <w:r w:rsidR="00727F4F" w:rsidRPr="00414F21">
        <w:rPr>
          <w:sz w:val="24"/>
          <w:szCs w:val="24"/>
        </w:rPr>
        <w:t xml:space="preserve">a BBQ party at </w:t>
      </w:r>
      <w:proofErr w:type="spellStart"/>
      <w:r w:rsidR="00727F4F" w:rsidRPr="00414F21">
        <w:rPr>
          <w:sz w:val="24"/>
          <w:szCs w:val="24"/>
        </w:rPr>
        <w:t>Dunain</w:t>
      </w:r>
      <w:proofErr w:type="spellEnd"/>
      <w:r w:rsidR="00727F4F" w:rsidRPr="00414F21">
        <w:rPr>
          <w:sz w:val="24"/>
          <w:szCs w:val="24"/>
        </w:rPr>
        <w:t xml:space="preserve"> </w:t>
      </w:r>
      <w:proofErr w:type="spellStart"/>
      <w:r w:rsidR="00727F4F" w:rsidRPr="00414F21">
        <w:rPr>
          <w:sz w:val="24"/>
          <w:szCs w:val="24"/>
        </w:rPr>
        <w:t>Croy</w:t>
      </w:r>
      <w:proofErr w:type="spellEnd"/>
      <w:r w:rsidR="00727F4F" w:rsidRPr="00414F21">
        <w:rPr>
          <w:sz w:val="24"/>
          <w:szCs w:val="24"/>
        </w:rPr>
        <w:t xml:space="preserve">, and invited lots of past members, instructors and supporters along. </w:t>
      </w:r>
      <w:r w:rsidR="00864557" w:rsidRPr="00414F21">
        <w:rPr>
          <w:sz w:val="24"/>
          <w:szCs w:val="24"/>
        </w:rPr>
        <w:t>The celebration was really well attended</w:t>
      </w:r>
      <w:r w:rsidR="00A67DC8" w:rsidRPr="00414F21">
        <w:rPr>
          <w:sz w:val="24"/>
          <w:szCs w:val="24"/>
        </w:rPr>
        <w:t>.  A massive photo</w:t>
      </w:r>
      <w:r w:rsidR="00710CDB" w:rsidRPr="00414F21">
        <w:rPr>
          <w:sz w:val="24"/>
          <w:szCs w:val="24"/>
        </w:rPr>
        <w:t>-</w:t>
      </w:r>
      <w:r w:rsidR="00A67DC8" w:rsidRPr="00414F21">
        <w:rPr>
          <w:sz w:val="24"/>
          <w:szCs w:val="24"/>
        </w:rPr>
        <w:t xml:space="preserve">wall has been created </w:t>
      </w:r>
      <w:r w:rsidR="00881D83" w:rsidRPr="00414F21">
        <w:rPr>
          <w:sz w:val="24"/>
          <w:szCs w:val="24"/>
        </w:rPr>
        <w:t xml:space="preserve">showing members over the years taking part in all sorts of </w:t>
      </w:r>
      <w:r w:rsidR="00710CDB" w:rsidRPr="00414F21">
        <w:rPr>
          <w:sz w:val="24"/>
          <w:szCs w:val="24"/>
        </w:rPr>
        <w:t xml:space="preserve">pony club </w:t>
      </w:r>
      <w:r w:rsidR="00881D83" w:rsidRPr="00414F21">
        <w:rPr>
          <w:sz w:val="24"/>
          <w:szCs w:val="24"/>
        </w:rPr>
        <w:t>activities.  Many past members who feature on the wall are now</w:t>
      </w:r>
      <w:r w:rsidR="0055008F" w:rsidRPr="00414F21">
        <w:rPr>
          <w:sz w:val="24"/>
          <w:szCs w:val="24"/>
        </w:rPr>
        <w:t xml:space="preserve"> the</w:t>
      </w:r>
      <w:r w:rsidR="00881D83" w:rsidRPr="00414F21">
        <w:rPr>
          <w:sz w:val="24"/>
          <w:szCs w:val="24"/>
        </w:rPr>
        <w:t xml:space="preserve"> parents of current members</w:t>
      </w:r>
      <w:r w:rsidR="0055008F" w:rsidRPr="00414F21">
        <w:rPr>
          <w:sz w:val="24"/>
          <w:szCs w:val="24"/>
        </w:rPr>
        <w:t xml:space="preserve"> - </w:t>
      </w:r>
      <w:r w:rsidR="00CE1106" w:rsidRPr="00414F21">
        <w:rPr>
          <w:sz w:val="24"/>
          <w:szCs w:val="24"/>
        </w:rPr>
        <w:t xml:space="preserve">there are even grandparents of current members </w:t>
      </w:r>
      <w:r w:rsidR="0055008F" w:rsidRPr="00414F21">
        <w:rPr>
          <w:sz w:val="24"/>
          <w:szCs w:val="24"/>
        </w:rPr>
        <w:t xml:space="preserve">that can be seen on the wall.  </w:t>
      </w:r>
      <w:r w:rsidR="00A26612" w:rsidRPr="00414F21">
        <w:rPr>
          <w:sz w:val="24"/>
          <w:szCs w:val="24"/>
        </w:rPr>
        <w:t xml:space="preserve">These will stay up at </w:t>
      </w:r>
      <w:proofErr w:type="spellStart"/>
      <w:r w:rsidR="00A26612" w:rsidRPr="00414F21">
        <w:rPr>
          <w:sz w:val="24"/>
          <w:szCs w:val="24"/>
        </w:rPr>
        <w:t>D</w:t>
      </w:r>
      <w:r w:rsidR="00B70C36">
        <w:rPr>
          <w:sz w:val="24"/>
          <w:szCs w:val="24"/>
        </w:rPr>
        <w:t>unain</w:t>
      </w:r>
      <w:proofErr w:type="spellEnd"/>
      <w:r w:rsidR="00B70C36">
        <w:rPr>
          <w:sz w:val="24"/>
          <w:szCs w:val="24"/>
        </w:rPr>
        <w:t xml:space="preserve"> </w:t>
      </w:r>
      <w:proofErr w:type="spellStart"/>
      <w:r w:rsidR="00A26612" w:rsidRPr="00414F21">
        <w:rPr>
          <w:sz w:val="24"/>
          <w:szCs w:val="24"/>
        </w:rPr>
        <w:t>C</w:t>
      </w:r>
      <w:r w:rsidR="00B70C36">
        <w:rPr>
          <w:sz w:val="24"/>
          <w:szCs w:val="24"/>
        </w:rPr>
        <w:t>roy</w:t>
      </w:r>
      <w:proofErr w:type="spellEnd"/>
      <w:r w:rsidR="00B70C36">
        <w:rPr>
          <w:sz w:val="24"/>
          <w:szCs w:val="24"/>
        </w:rPr>
        <w:t>,</w:t>
      </w:r>
      <w:r w:rsidR="00A26612" w:rsidRPr="00414F21">
        <w:rPr>
          <w:sz w:val="24"/>
          <w:szCs w:val="24"/>
        </w:rPr>
        <w:t xml:space="preserve"> so don’t worry if you didn’t manage to make it to the </w:t>
      </w:r>
      <w:r w:rsidRPr="00414F21">
        <w:rPr>
          <w:sz w:val="24"/>
          <w:szCs w:val="24"/>
        </w:rPr>
        <w:t xml:space="preserve">Autumn </w:t>
      </w:r>
      <w:r w:rsidR="00141762" w:rsidRPr="00414F21">
        <w:rPr>
          <w:sz w:val="24"/>
          <w:szCs w:val="24"/>
        </w:rPr>
        <w:t xml:space="preserve">BBQ, you can have a good look next time you’re there! </w:t>
      </w:r>
    </w:p>
    <w:p w14:paraId="590747CF" w14:textId="4590B063" w:rsidR="008F3550" w:rsidRDefault="001A2900" w:rsidP="008F3550">
      <w:pPr>
        <w:keepNext/>
      </w:pPr>
      <w:r>
        <w:rPr>
          <w:noProof/>
        </w:rPr>
        <w:drawing>
          <wp:inline distT="0" distB="0" distL="0" distR="0" wp14:anchorId="45A86318" wp14:editId="0FF4D071">
            <wp:extent cx="4019339" cy="2429757"/>
            <wp:effectExtent l="0" t="0" r="635" b="8890"/>
            <wp:docPr id="25027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78410" name="Picture 1"/>
                    <pic:cNvPicPr/>
                  </pic:nvPicPr>
                  <pic:blipFill>
                    <a:blip r:embed="rId10"/>
                    <a:stretch>
                      <a:fillRect/>
                    </a:stretch>
                  </pic:blipFill>
                  <pic:spPr>
                    <a:xfrm>
                      <a:off x="0" y="0"/>
                      <a:ext cx="4019339" cy="2429757"/>
                    </a:xfrm>
                    <a:prstGeom prst="rect">
                      <a:avLst/>
                    </a:prstGeom>
                  </pic:spPr>
                </pic:pic>
              </a:graphicData>
            </a:graphic>
          </wp:inline>
        </w:drawing>
      </w:r>
      <w:r w:rsidR="00CD5616">
        <w:rPr>
          <w:noProof/>
          <w:lang w:eastAsia="en-US"/>
        </w:rPr>
        <w:drawing>
          <wp:inline distT="0" distB="0" distL="0" distR="0" wp14:anchorId="5ACB9C6E" wp14:editId="1E6EBB27">
            <wp:extent cx="2724150" cy="2457402"/>
            <wp:effectExtent l="0" t="0" r="0" b="635"/>
            <wp:docPr id="10" name="Picture 10" descr="A cak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ke on a table&#10;&#10;Description automatically generated"/>
                    <pic:cNvPicPr>
                      <a:picLocks noChangeAspect="1" noChangeArrowheads="1"/>
                    </pic:cNvPicPr>
                  </pic:nvPicPr>
                  <pic:blipFill>
                    <a:blip r:embed="rId11"/>
                    <a:stretch>
                      <a:fillRect/>
                    </a:stretch>
                  </pic:blipFill>
                  <pic:spPr bwMode="auto">
                    <a:xfrm>
                      <a:off x="0" y="0"/>
                      <a:ext cx="2735880" cy="2467984"/>
                    </a:xfrm>
                    <a:prstGeom prst="rect">
                      <a:avLst/>
                    </a:prstGeom>
                    <a:noFill/>
                    <a:ln>
                      <a:noFill/>
                    </a:ln>
                  </pic:spPr>
                </pic:pic>
              </a:graphicData>
            </a:graphic>
          </wp:inline>
        </w:drawing>
      </w:r>
    </w:p>
    <w:p w14:paraId="6AFC097C" w14:textId="6F774D09" w:rsidR="001A2900" w:rsidRDefault="008F3550" w:rsidP="008F3550">
      <w:pPr>
        <w:pStyle w:val="Caption"/>
      </w:pPr>
      <w:r>
        <w:t xml:space="preserve">Figure </w:t>
      </w:r>
      <w:r w:rsidR="00B70C36">
        <w:fldChar w:fldCharType="begin"/>
      </w:r>
      <w:r w:rsidR="00B70C36">
        <w:instrText xml:space="preserve"> SEQ Figure \* ARABIC </w:instrText>
      </w:r>
      <w:r w:rsidR="00B70C36">
        <w:fldChar w:fldCharType="separate"/>
      </w:r>
      <w:r w:rsidR="00B70C36">
        <w:rPr>
          <w:noProof/>
        </w:rPr>
        <w:t>1</w:t>
      </w:r>
      <w:r w:rsidR="00B70C36">
        <w:rPr>
          <w:noProof/>
        </w:rPr>
        <w:fldChar w:fldCharType="end"/>
      </w:r>
      <w:r>
        <w:t xml:space="preserve"> 60th Birthday celebrations at DC</w:t>
      </w:r>
    </w:p>
    <w:p w14:paraId="3B6CCD05" w14:textId="77777777" w:rsidR="00414F21" w:rsidRDefault="00414F21" w:rsidP="00414F21">
      <w:pPr>
        <w:rPr>
          <w:sz w:val="24"/>
          <w:szCs w:val="24"/>
        </w:rPr>
      </w:pPr>
    </w:p>
    <w:p w14:paraId="7B3C12B5" w14:textId="2D714894" w:rsidR="00414F21" w:rsidRDefault="00414F21" w:rsidP="00414F21">
      <w:pPr>
        <w:rPr>
          <w:sz w:val="24"/>
          <w:szCs w:val="24"/>
        </w:rPr>
      </w:pPr>
      <w:r>
        <w:rPr>
          <w:sz w:val="24"/>
          <w:szCs w:val="24"/>
        </w:rPr>
        <w:t xml:space="preserve">We hope that 2025 will see our branch continue to foster the values of the pony club, of ‘Togetherness, Empathy, Respect and Learning’.  As a committee we want to support the value of Togetherness by encouraging our branch members to form friendships and to take part in team events.  Gillian will be looking to put together teams for Grassroots/Caroline cup/North Cup later this year.  Ailis will be training members towards area games.  Holly has been working hard on quiz training where we have 4 teams representing our branch at area Quiz in March, and will then look towards Horse and Pony </w:t>
      </w:r>
      <w:r>
        <w:rPr>
          <w:sz w:val="24"/>
          <w:szCs w:val="24"/>
        </w:rPr>
        <w:lastRenderedPageBreak/>
        <w:t xml:space="preserve">Care teams.  If these are activities that you think that your child would enjoy and would like to know more about, please do get in touch if you require more information. </w:t>
      </w:r>
    </w:p>
    <w:p w14:paraId="45662AB5" w14:textId="4E6D244A" w:rsidR="00A82319" w:rsidRDefault="00A82319"/>
    <w:p w14:paraId="7B8134B2" w14:textId="1A98B8D5" w:rsidR="00A82319" w:rsidRDefault="00414F21">
      <w:pPr>
        <w:pStyle w:val="Quote"/>
      </w:pPr>
      <w:r>
        <w:t>Togetherness, Empathy, Respect, Learning</w:t>
      </w:r>
    </w:p>
    <w:p w14:paraId="26CF93CA" w14:textId="4499BD69" w:rsidR="00A82319" w:rsidRDefault="003516D2">
      <w:pPr>
        <w:pStyle w:val="Heading1"/>
      </w:pPr>
      <w:r>
        <w:t>Winter Show Jumping League</w:t>
      </w:r>
    </w:p>
    <w:p w14:paraId="0465816E" w14:textId="71A50841" w:rsidR="00A82319" w:rsidRPr="00414F21" w:rsidRDefault="003516D2">
      <w:pPr>
        <w:rPr>
          <w:noProof/>
          <w:sz w:val="24"/>
          <w:szCs w:val="24"/>
        </w:rPr>
      </w:pPr>
      <w:r w:rsidRPr="00414F21">
        <w:rPr>
          <w:noProof/>
          <w:sz w:val="24"/>
          <w:szCs w:val="24"/>
        </w:rPr>
        <w:t xml:space="preserve">The Winter Showjumping League </w:t>
      </w:r>
      <w:r w:rsidR="00414F21" w:rsidRPr="00414F21">
        <w:rPr>
          <w:noProof/>
          <w:sz w:val="24"/>
          <w:szCs w:val="24"/>
        </w:rPr>
        <w:t>has</w:t>
      </w:r>
      <w:r w:rsidR="003244CB">
        <w:rPr>
          <w:noProof/>
          <w:sz w:val="24"/>
          <w:szCs w:val="24"/>
        </w:rPr>
        <w:t xml:space="preserve"> now</w:t>
      </w:r>
      <w:r w:rsidR="00414F21" w:rsidRPr="00414F21">
        <w:rPr>
          <w:noProof/>
          <w:sz w:val="24"/>
          <w:szCs w:val="24"/>
        </w:rPr>
        <w:t xml:space="preserve"> come to an end</w:t>
      </w:r>
      <w:r w:rsidRPr="00414F21">
        <w:rPr>
          <w:noProof/>
          <w:sz w:val="24"/>
          <w:szCs w:val="24"/>
        </w:rPr>
        <w:t xml:space="preserve">.  </w:t>
      </w:r>
      <w:r w:rsidR="00414F21" w:rsidRPr="00414F21">
        <w:rPr>
          <w:noProof/>
          <w:sz w:val="24"/>
          <w:szCs w:val="24"/>
        </w:rPr>
        <w:t xml:space="preserve">After three successful events it was unfortunate to have to cancel our finale.  The points have been collated and we look forward to </w:t>
      </w:r>
      <w:r w:rsidR="003244CB">
        <w:rPr>
          <w:noProof/>
          <w:sz w:val="24"/>
          <w:szCs w:val="24"/>
        </w:rPr>
        <w:t xml:space="preserve">announcing the placings and </w:t>
      </w:r>
      <w:r w:rsidR="00414F21" w:rsidRPr="00414F21">
        <w:rPr>
          <w:noProof/>
          <w:sz w:val="24"/>
          <w:szCs w:val="24"/>
        </w:rPr>
        <w:t>presenting awards at the first mounted rally of the year on March 15</w:t>
      </w:r>
      <w:r w:rsidR="00414F21" w:rsidRPr="00414F21">
        <w:rPr>
          <w:noProof/>
          <w:sz w:val="24"/>
          <w:szCs w:val="24"/>
          <w:vertAlign w:val="superscript"/>
        </w:rPr>
        <w:t>th</w:t>
      </w:r>
      <w:r w:rsidR="00414F21" w:rsidRPr="00414F21">
        <w:rPr>
          <w:noProof/>
          <w:sz w:val="24"/>
          <w:szCs w:val="24"/>
        </w:rPr>
        <w:t xml:space="preserve">.  </w:t>
      </w:r>
    </w:p>
    <w:p w14:paraId="452312A8" w14:textId="7340C899" w:rsidR="00A82319" w:rsidRDefault="007C155E">
      <w:pPr>
        <w:pStyle w:val="Heading1"/>
      </w:pPr>
      <w:r>
        <w:t xml:space="preserve"> rallies </w:t>
      </w:r>
    </w:p>
    <w:p w14:paraId="23837F7C" w14:textId="76F9C2D4" w:rsidR="00B67ADA" w:rsidRDefault="00B30276" w:rsidP="002129B1">
      <w:pPr>
        <w:rPr>
          <w:noProof/>
        </w:rPr>
      </w:pPr>
      <w:r w:rsidRPr="00CD5616">
        <w:rPr>
          <w:noProof/>
          <w:sz w:val="24"/>
          <w:szCs w:val="24"/>
        </w:rPr>
        <w:t>As you all know,  rallies</w:t>
      </w:r>
      <w:r w:rsidR="00414F21" w:rsidRPr="00CD5616">
        <w:rPr>
          <w:noProof/>
          <w:sz w:val="24"/>
          <w:szCs w:val="24"/>
        </w:rPr>
        <w:t xml:space="preserve"> are the backbone of the Pony Club</w:t>
      </w:r>
      <w:r w:rsidRPr="00CD5616">
        <w:rPr>
          <w:noProof/>
          <w:sz w:val="24"/>
          <w:szCs w:val="24"/>
        </w:rPr>
        <w:t>.  The</w:t>
      </w:r>
      <w:r w:rsidR="00414F21" w:rsidRPr="00CD5616">
        <w:rPr>
          <w:noProof/>
          <w:sz w:val="24"/>
          <w:szCs w:val="24"/>
        </w:rPr>
        <w:t>y</w:t>
      </w:r>
      <w:r w:rsidRPr="00CD5616">
        <w:rPr>
          <w:noProof/>
          <w:sz w:val="24"/>
          <w:szCs w:val="24"/>
        </w:rPr>
        <w:t xml:space="preserve"> are a great opportunity </w:t>
      </w:r>
      <w:r w:rsidR="00094C03" w:rsidRPr="00CD5616">
        <w:rPr>
          <w:noProof/>
          <w:sz w:val="24"/>
          <w:szCs w:val="24"/>
        </w:rPr>
        <w:t>for</w:t>
      </w:r>
      <w:r w:rsidR="00414F21" w:rsidRPr="00CD5616">
        <w:rPr>
          <w:noProof/>
          <w:sz w:val="24"/>
          <w:szCs w:val="24"/>
        </w:rPr>
        <w:t xml:space="preserve"> members to both improve their riding skills and</w:t>
      </w:r>
      <w:r w:rsidR="00094C03" w:rsidRPr="00CD5616">
        <w:rPr>
          <w:noProof/>
          <w:sz w:val="24"/>
          <w:szCs w:val="24"/>
        </w:rPr>
        <w:t xml:space="preserve"> learn</w:t>
      </w:r>
      <w:r w:rsidRPr="00CD5616">
        <w:rPr>
          <w:noProof/>
          <w:sz w:val="24"/>
          <w:szCs w:val="24"/>
        </w:rPr>
        <w:t xml:space="preserve"> </w:t>
      </w:r>
      <w:r w:rsidR="0021625B" w:rsidRPr="00CD5616">
        <w:rPr>
          <w:noProof/>
          <w:sz w:val="24"/>
          <w:szCs w:val="24"/>
        </w:rPr>
        <w:t>horse and pony care,  to work towards</w:t>
      </w:r>
      <w:r w:rsidRPr="00CD5616">
        <w:rPr>
          <w:noProof/>
          <w:sz w:val="24"/>
          <w:szCs w:val="24"/>
        </w:rPr>
        <w:t xml:space="preserve"> stable managemen</w:t>
      </w:r>
      <w:r w:rsidR="007847CA" w:rsidRPr="00CD5616">
        <w:rPr>
          <w:noProof/>
          <w:sz w:val="24"/>
          <w:szCs w:val="24"/>
        </w:rPr>
        <w:t>t badgework, brush up on knowledge and care skills, and also provide the opportunity for the kids to catch up with their friends</w:t>
      </w:r>
      <w:r w:rsidR="006B1D42" w:rsidRPr="00CD5616">
        <w:rPr>
          <w:noProof/>
          <w:sz w:val="24"/>
          <w:szCs w:val="24"/>
        </w:rPr>
        <w:t>.  These friendships are fundamental to the ethos of</w:t>
      </w:r>
      <w:r w:rsidR="00E73F71" w:rsidRPr="00CD5616">
        <w:rPr>
          <w:noProof/>
          <w:sz w:val="24"/>
          <w:szCs w:val="24"/>
        </w:rPr>
        <w:t xml:space="preserve"> pony club</w:t>
      </w:r>
      <w:r w:rsidR="00A83477" w:rsidRPr="00CD5616">
        <w:rPr>
          <w:noProof/>
          <w:sz w:val="24"/>
          <w:szCs w:val="24"/>
        </w:rPr>
        <w:t xml:space="preserve"> and its great to see the kids getting together so please do try to attend</w:t>
      </w:r>
      <w:r w:rsidR="00414F21" w:rsidRPr="00CD5616">
        <w:rPr>
          <w:noProof/>
          <w:sz w:val="24"/>
          <w:szCs w:val="24"/>
        </w:rPr>
        <w:t xml:space="preserve"> rallies</w:t>
      </w:r>
      <w:r w:rsidR="00A83477" w:rsidRPr="00CD5616">
        <w:rPr>
          <w:noProof/>
          <w:sz w:val="24"/>
          <w:szCs w:val="24"/>
        </w:rPr>
        <w:t xml:space="preserve">.  </w:t>
      </w:r>
      <w:r w:rsidR="00414F21" w:rsidRPr="00CD5616">
        <w:rPr>
          <w:noProof/>
          <w:sz w:val="24"/>
          <w:szCs w:val="24"/>
        </w:rPr>
        <w:t>We now move back to mounted rallies, beginning with our half day rally on the 15</w:t>
      </w:r>
      <w:r w:rsidR="00414F21" w:rsidRPr="00CD5616">
        <w:rPr>
          <w:noProof/>
          <w:sz w:val="24"/>
          <w:szCs w:val="24"/>
          <w:vertAlign w:val="superscript"/>
        </w:rPr>
        <w:t>th</w:t>
      </w:r>
      <w:r w:rsidR="00414F21" w:rsidRPr="00CD5616">
        <w:rPr>
          <w:noProof/>
          <w:sz w:val="24"/>
          <w:szCs w:val="24"/>
        </w:rPr>
        <w:t xml:space="preserve"> March at Dunain Croy.  We look forward to seeing you all there</w:t>
      </w:r>
      <w:r w:rsidR="00414F21">
        <w:rPr>
          <w:noProof/>
        </w:rPr>
        <w:t>.</w:t>
      </w:r>
      <w:r w:rsidR="008B1431">
        <w:rPr>
          <w:noProof/>
          <w:lang w:eastAsia="en-US"/>
        </w:rPr>
        <mc:AlternateContent>
          <mc:Choice Requires="wps">
            <w:drawing>
              <wp:anchor distT="182880" distB="182880" distL="274320" distR="274320" simplePos="0" relativeHeight="251665408" behindDoc="0" locked="0" layoutInCell="1" allowOverlap="0" wp14:anchorId="48670CDF" wp14:editId="772F4EBE">
                <wp:simplePos x="0" y="0"/>
                <wp:positionH relativeFrom="margin">
                  <wp:align>right</wp:align>
                </wp:positionH>
                <wp:positionV relativeFrom="margin">
                  <wp:posOffset>5292090</wp:posOffset>
                </wp:positionV>
                <wp:extent cx="6858000" cy="45085"/>
                <wp:effectExtent l="0" t="0" r="0" b="12065"/>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58000"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6AF68" w14:textId="77777777"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xmlns:w16sdtfl="http://schemas.microsoft.com/office/word/2024/wordml/sdtformatlock">
            <w:pict>
              <v:shape w14:anchorId="48670CDF" id="Text Box 2" o:spid="_x0000_s1027" type="#_x0000_t202" alt="Mailer layout text box" style="position:absolute;margin-left:488.8pt;margin-top:416.7pt;width:540pt;height:3.55pt;z-index:251665408;visibility:visible;mso-wrap-style:square;mso-width-percent:1000;mso-height-percent:0;mso-wrap-distance-left:21.6pt;mso-wrap-distance-top:14.4pt;mso-wrap-distance-right:21.6pt;mso-wrap-distance-bottom:14.4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" o:allowoverlap="f" filled="f" stroked="f" strokeweight=".5pt">
                <v:textbox inset="0,0,0,0">
                  <w:txbxContent>
                    <w:p w14:paraId="2336AF68" w14:textId="77777777" w:rsidR="00A82319" w:rsidRDefault="00A82319"/>
                  </w:txbxContent>
                </v:textbox>
                <w10:wrap type="topAndBottom" anchorx="margin" anchory="margin"/>
              </v:shape>
            </w:pict>
          </mc:Fallback>
        </mc:AlternateContent>
      </w:r>
    </w:p>
    <w:p w14:paraId="42C74189" w14:textId="77777777" w:rsidR="00D13250" w:rsidRDefault="00D13250" w:rsidP="002129B1">
      <w:pPr>
        <w:rPr>
          <w:noProof/>
        </w:rPr>
      </w:pPr>
    </w:p>
    <w:p w14:paraId="7144ED6C" w14:textId="77777777" w:rsidR="00D13250" w:rsidRDefault="00D13250" w:rsidP="002129B1">
      <w:pPr>
        <w:rPr>
          <w:noProof/>
        </w:rPr>
      </w:pPr>
    </w:p>
    <w:p w14:paraId="4915B49E" w14:textId="44149F64" w:rsidR="00CF7FBB" w:rsidRDefault="00CF7FBB" w:rsidP="002129B1">
      <w:pPr>
        <w:rPr>
          <w:noProof/>
        </w:rPr>
      </w:pPr>
      <w:r>
        <w:rPr>
          <w:noProof/>
        </w:rPr>
        <w:drawing>
          <wp:inline distT="0" distB="0" distL="0" distR="0" wp14:anchorId="341BF504" wp14:editId="30110A61">
            <wp:extent cx="1767254" cy="1767254"/>
            <wp:effectExtent l="0" t="0" r="4445" b="4445"/>
            <wp:docPr id="474539723" name="Picture 4" descr="A logo for a pony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39723" name="Picture 4" descr="A logo for a pony club&#10;&#10;Description automatically generated"/>
                    <pic:cNvPicPr/>
                  </pic:nvPicPr>
                  <pic:blipFill>
                    <a:blip r:embed="rId12"/>
                    <a:stretch>
                      <a:fillRect/>
                    </a:stretch>
                  </pic:blipFill>
                  <pic:spPr>
                    <a:xfrm>
                      <a:off x="0" y="0"/>
                      <a:ext cx="1774742" cy="1774742"/>
                    </a:xfrm>
                    <a:prstGeom prst="rect">
                      <a:avLst/>
                    </a:prstGeom>
                  </pic:spPr>
                </pic:pic>
              </a:graphicData>
            </a:graphic>
          </wp:inline>
        </w:drawing>
      </w:r>
      <w:r w:rsidR="003E7A86">
        <w:rPr>
          <w:noProof/>
        </w:rPr>
        <w:drawing>
          <wp:inline distT="0" distB="0" distL="0" distR="0" wp14:anchorId="79DB950E" wp14:editId="2306CDB1">
            <wp:extent cx="1504486" cy="1776974"/>
            <wp:effectExtent l="0" t="0" r="635" b="0"/>
            <wp:docPr id="941413665" name="Picture 5" descr="A child wearing a green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3665" name="Picture 5" descr="A child wearing a green hoodie&#10;&#10;Description automatically generated"/>
                    <pic:cNvPicPr/>
                  </pic:nvPicPr>
                  <pic:blipFill>
                    <a:blip r:embed="rId13"/>
                    <a:stretch>
                      <a:fillRect/>
                    </a:stretch>
                  </pic:blipFill>
                  <pic:spPr>
                    <a:xfrm>
                      <a:off x="0" y="0"/>
                      <a:ext cx="1508556" cy="1781782"/>
                    </a:xfrm>
                    <a:prstGeom prst="rect">
                      <a:avLst/>
                    </a:prstGeom>
                  </pic:spPr>
                </pic:pic>
              </a:graphicData>
            </a:graphic>
          </wp:inline>
        </w:drawing>
      </w:r>
      <w:r w:rsidR="003E7A86">
        <w:rPr>
          <w:noProof/>
        </w:rPr>
        <w:drawing>
          <wp:inline distT="0" distB="0" distL="0" distR="0" wp14:anchorId="1B30F31F" wp14:editId="57EA3FE5">
            <wp:extent cx="1784838" cy="1784838"/>
            <wp:effectExtent l="0" t="0" r="6350" b="6350"/>
            <wp:docPr id="1568410963" name="Picture 6" descr="A logo for a health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10963" name="Picture 6" descr="A logo for a health event&#10;&#10;Description automatically generated"/>
                    <pic:cNvPicPr/>
                  </pic:nvPicPr>
                  <pic:blipFill>
                    <a:blip r:embed="rId14"/>
                    <a:stretch>
                      <a:fillRect/>
                    </a:stretch>
                  </pic:blipFill>
                  <pic:spPr>
                    <a:xfrm>
                      <a:off x="0" y="0"/>
                      <a:ext cx="1804497" cy="1804497"/>
                    </a:xfrm>
                    <a:prstGeom prst="rect">
                      <a:avLst/>
                    </a:prstGeom>
                  </pic:spPr>
                </pic:pic>
              </a:graphicData>
            </a:graphic>
          </wp:inline>
        </w:drawing>
      </w:r>
      <w:r w:rsidR="005E2BD8">
        <w:rPr>
          <w:noProof/>
        </w:rPr>
        <w:drawing>
          <wp:inline distT="0" distB="0" distL="0" distR="0" wp14:anchorId="663396EB" wp14:editId="74E34713">
            <wp:extent cx="1732085" cy="1696085"/>
            <wp:effectExtent l="0" t="0" r="1905" b="0"/>
            <wp:docPr id="645024429" name="Picture 7" descr="A blue cros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24429" name="Picture 7" descr="A blue cross with white text&#10;&#10;Description automatically generated"/>
                    <pic:cNvPicPr/>
                  </pic:nvPicPr>
                  <pic:blipFill>
                    <a:blip r:embed="rId15"/>
                    <a:stretch>
                      <a:fillRect/>
                    </a:stretch>
                  </pic:blipFill>
                  <pic:spPr>
                    <a:xfrm>
                      <a:off x="0" y="0"/>
                      <a:ext cx="1745192" cy="1708920"/>
                    </a:xfrm>
                    <a:prstGeom prst="rect">
                      <a:avLst/>
                    </a:prstGeom>
                  </pic:spPr>
                </pic:pic>
              </a:graphicData>
            </a:graphic>
          </wp:inline>
        </w:drawing>
      </w:r>
    </w:p>
    <w:sectPr w:rsidR="00CF7FBB">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A0CC2" w14:textId="77777777" w:rsidR="00967C08" w:rsidRDefault="00967C08">
      <w:pPr>
        <w:spacing w:after="0" w:line="240" w:lineRule="auto"/>
      </w:pPr>
      <w:r>
        <w:separator/>
      </w:r>
    </w:p>
  </w:endnote>
  <w:endnote w:type="continuationSeparator" w:id="0">
    <w:p w14:paraId="2D2C36F7" w14:textId="77777777" w:rsidR="00967C08" w:rsidRDefault="00967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186FF" w14:textId="77777777" w:rsidR="00967C08" w:rsidRDefault="00967C08">
      <w:pPr>
        <w:spacing w:after="0" w:line="240" w:lineRule="auto"/>
      </w:pPr>
      <w:r>
        <w:separator/>
      </w:r>
    </w:p>
  </w:footnote>
  <w:footnote w:type="continuationSeparator" w:id="0">
    <w:p w14:paraId="3BF1EC09" w14:textId="77777777" w:rsidR="00967C08" w:rsidRDefault="00967C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EC6A3B"/>
    <w:multiLevelType w:val="hybridMultilevel"/>
    <w:tmpl w:val="D90425AA"/>
    <w:lvl w:ilvl="0" w:tplc="3CCA848E">
      <w:numFmt w:val="bullet"/>
      <w:lvlText w:val=""/>
      <w:lvlJc w:val="left"/>
      <w:pPr>
        <w:ind w:left="648" w:hanging="360"/>
      </w:pPr>
      <w:rPr>
        <w:rFonts w:ascii="Symbol" w:eastAsiaTheme="minorHAnsi" w:hAnsi="Symbol" w:cstheme="minorBidi"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num w:numId="1" w16cid:durableId="75594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F01"/>
    <w:rsid w:val="00001B5F"/>
    <w:rsid w:val="00003D5F"/>
    <w:rsid w:val="0004564D"/>
    <w:rsid w:val="000511E6"/>
    <w:rsid w:val="000866AE"/>
    <w:rsid w:val="00094C03"/>
    <w:rsid w:val="00097FF4"/>
    <w:rsid w:val="000A6CC7"/>
    <w:rsid w:val="000B579E"/>
    <w:rsid w:val="00100FD5"/>
    <w:rsid w:val="001137BC"/>
    <w:rsid w:val="001360AB"/>
    <w:rsid w:val="00141762"/>
    <w:rsid w:val="00162698"/>
    <w:rsid w:val="00171CBB"/>
    <w:rsid w:val="001A2900"/>
    <w:rsid w:val="001C57D9"/>
    <w:rsid w:val="001F5797"/>
    <w:rsid w:val="002129B1"/>
    <w:rsid w:val="0021625B"/>
    <w:rsid w:val="00230954"/>
    <w:rsid w:val="002356E8"/>
    <w:rsid w:val="00260E11"/>
    <w:rsid w:val="002A0AC1"/>
    <w:rsid w:val="002C64CA"/>
    <w:rsid w:val="002E2EAA"/>
    <w:rsid w:val="003244CB"/>
    <w:rsid w:val="003516D2"/>
    <w:rsid w:val="00391BB1"/>
    <w:rsid w:val="003927CC"/>
    <w:rsid w:val="003A4D14"/>
    <w:rsid w:val="003D3CE3"/>
    <w:rsid w:val="003E7A86"/>
    <w:rsid w:val="00414621"/>
    <w:rsid w:val="00414F21"/>
    <w:rsid w:val="00440C7A"/>
    <w:rsid w:val="00456506"/>
    <w:rsid w:val="004845B8"/>
    <w:rsid w:val="004960C1"/>
    <w:rsid w:val="004B603A"/>
    <w:rsid w:val="004D5CDB"/>
    <w:rsid w:val="0051147C"/>
    <w:rsid w:val="0055008F"/>
    <w:rsid w:val="00551CBE"/>
    <w:rsid w:val="00554CBC"/>
    <w:rsid w:val="00572D15"/>
    <w:rsid w:val="00577358"/>
    <w:rsid w:val="005E2BD8"/>
    <w:rsid w:val="005E3072"/>
    <w:rsid w:val="005E599C"/>
    <w:rsid w:val="00670360"/>
    <w:rsid w:val="00683524"/>
    <w:rsid w:val="00690203"/>
    <w:rsid w:val="006B1D42"/>
    <w:rsid w:val="006F0161"/>
    <w:rsid w:val="00707410"/>
    <w:rsid w:val="00710CDB"/>
    <w:rsid w:val="00717E9F"/>
    <w:rsid w:val="00727112"/>
    <w:rsid w:val="00727F4F"/>
    <w:rsid w:val="00761EDD"/>
    <w:rsid w:val="00765E39"/>
    <w:rsid w:val="00770353"/>
    <w:rsid w:val="007847CA"/>
    <w:rsid w:val="007C155E"/>
    <w:rsid w:val="007C6A37"/>
    <w:rsid w:val="007D67A7"/>
    <w:rsid w:val="00803BEE"/>
    <w:rsid w:val="008256CE"/>
    <w:rsid w:val="008569A1"/>
    <w:rsid w:val="00861D02"/>
    <w:rsid w:val="00864557"/>
    <w:rsid w:val="00881D83"/>
    <w:rsid w:val="00887835"/>
    <w:rsid w:val="00890610"/>
    <w:rsid w:val="008956E6"/>
    <w:rsid w:val="008A343A"/>
    <w:rsid w:val="008B1431"/>
    <w:rsid w:val="008D6489"/>
    <w:rsid w:val="008E5E3E"/>
    <w:rsid w:val="008F3550"/>
    <w:rsid w:val="0090107C"/>
    <w:rsid w:val="00934A3C"/>
    <w:rsid w:val="00967C08"/>
    <w:rsid w:val="009740AE"/>
    <w:rsid w:val="009809D9"/>
    <w:rsid w:val="009B6210"/>
    <w:rsid w:val="009F1C6B"/>
    <w:rsid w:val="009F49B3"/>
    <w:rsid w:val="00A26612"/>
    <w:rsid w:val="00A40E97"/>
    <w:rsid w:val="00A47C5D"/>
    <w:rsid w:val="00A6511D"/>
    <w:rsid w:val="00A67DC8"/>
    <w:rsid w:val="00A82319"/>
    <w:rsid w:val="00A83477"/>
    <w:rsid w:val="00AA4E17"/>
    <w:rsid w:val="00AA4E2C"/>
    <w:rsid w:val="00AB6CE0"/>
    <w:rsid w:val="00B1096E"/>
    <w:rsid w:val="00B30276"/>
    <w:rsid w:val="00B45461"/>
    <w:rsid w:val="00B50B61"/>
    <w:rsid w:val="00B65270"/>
    <w:rsid w:val="00B67ADA"/>
    <w:rsid w:val="00B70C36"/>
    <w:rsid w:val="00B766E3"/>
    <w:rsid w:val="00B925C8"/>
    <w:rsid w:val="00C75C04"/>
    <w:rsid w:val="00C940B2"/>
    <w:rsid w:val="00C954B8"/>
    <w:rsid w:val="00CD5616"/>
    <w:rsid w:val="00CE1106"/>
    <w:rsid w:val="00CF01CF"/>
    <w:rsid w:val="00CF495D"/>
    <w:rsid w:val="00CF7FBB"/>
    <w:rsid w:val="00D13250"/>
    <w:rsid w:val="00D40F01"/>
    <w:rsid w:val="00D458DD"/>
    <w:rsid w:val="00D85F8C"/>
    <w:rsid w:val="00DC6054"/>
    <w:rsid w:val="00DF4439"/>
    <w:rsid w:val="00E20594"/>
    <w:rsid w:val="00E43422"/>
    <w:rsid w:val="00E6330C"/>
    <w:rsid w:val="00E653DD"/>
    <w:rsid w:val="00E716BE"/>
    <w:rsid w:val="00E73F71"/>
    <w:rsid w:val="00E82721"/>
    <w:rsid w:val="00EC510A"/>
    <w:rsid w:val="00EF2A61"/>
    <w:rsid w:val="00F017E9"/>
    <w:rsid w:val="00F0589B"/>
    <w:rsid w:val="00F26089"/>
    <w:rsid w:val="00F26791"/>
    <w:rsid w:val="00F5342F"/>
    <w:rsid w:val="00F607FF"/>
    <w:rsid w:val="00F67563"/>
    <w:rsid w:val="00F714D4"/>
    <w:rsid w:val="00F82AB7"/>
    <w:rsid w:val="00FD34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81A96"/>
  <w15:chartTrackingRefBased/>
  <w15:docId w15:val="{77726573-7B3D-45D2-87B3-95F198E7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890610"/>
    <w:rPr>
      <w:color w:val="3E84A3" w:themeColor="hyperlink"/>
      <w:u w:val="single"/>
    </w:rPr>
  </w:style>
  <w:style w:type="character" w:styleId="UnresolvedMention">
    <w:name w:val="Unresolved Mention"/>
    <w:basedOn w:val="DefaultParagraphFont"/>
    <w:uiPriority w:val="99"/>
    <w:semiHidden/>
    <w:unhideWhenUsed/>
    <w:rsid w:val="00890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z3\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inverness-shire@pcuk.rg</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Company%20Newsletter.dotx</Template>
  <TotalTime>0</TotalTime>
  <Pages>3</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Inverness-shire pony club</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Holly Philp</dc:creator>
  <cp:keywords/>
  <cp:lastModifiedBy>Holly Philp</cp:lastModifiedBy>
  <cp:revision>2</cp:revision>
  <cp:lastPrinted>2012-08-02T20:18:00Z</cp:lastPrinted>
  <dcterms:created xsi:type="dcterms:W3CDTF">2025-03-06T12:05:00Z</dcterms:created>
  <dcterms:modified xsi:type="dcterms:W3CDTF">2025-03-06T12:05:00Z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